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B40" w:rsidRDefault="00755B40" w:rsidP="00755B40">
      <w:pPr>
        <w:widowControl/>
        <w:spacing w:before="100" w:beforeAutospacing="1" w:after="100" w:afterAutospacing="1"/>
        <w:jc w:val="center"/>
        <w:outlineLvl w:val="0"/>
        <w:rPr>
          <w:rFonts w:ascii="BIZ UDPゴシック" w:eastAsia="BIZ UDPゴシック" w:hAnsi="BIZ UDPゴシック" w:cs="ＭＳ Ｐゴシック"/>
          <w:b/>
          <w:bCs/>
          <w:kern w:val="36"/>
          <w:sz w:val="32"/>
          <w:szCs w:val="48"/>
        </w:rPr>
      </w:pPr>
      <w:r w:rsidRPr="00755B40">
        <w:rPr>
          <w:rFonts w:ascii="BIZ UDPゴシック" w:eastAsia="BIZ UDPゴシック" w:hAnsi="BIZ UDPゴシック" w:cs="ＭＳ Ｐゴシック"/>
          <w:b/>
          <w:bCs/>
          <w:kern w:val="36"/>
          <w:sz w:val="32"/>
          <w:szCs w:val="48"/>
        </w:rPr>
        <w:t>検討区画予約申込書</w:t>
      </w:r>
    </w:p>
    <w:p w:rsidR="002B4B1E" w:rsidRPr="00755B40" w:rsidRDefault="002B4B1E" w:rsidP="00755B40">
      <w:pPr>
        <w:widowControl/>
        <w:spacing w:before="100" w:beforeAutospacing="1" w:after="100" w:afterAutospacing="1"/>
        <w:jc w:val="center"/>
        <w:outlineLvl w:val="0"/>
        <w:rPr>
          <w:rFonts w:ascii="BIZ UDPゴシック" w:eastAsia="BIZ UDPゴシック" w:hAnsi="BIZ UDPゴシック" w:cs="ＭＳ Ｐゴシック"/>
          <w:b/>
          <w:bCs/>
          <w:kern w:val="36"/>
          <w:sz w:val="24"/>
          <w:szCs w:val="48"/>
        </w:rPr>
      </w:pPr>
    </w:p>
    <w:p w:rsidR="00755B40" w:rsidRPr="00755B40" w:rsidRDefault="00755B40" w:rsidP="00755B40">
      <w:pPr>
        <w:widowControl/>
        <w:spacing w:before="100" w:beforeAutospacing="1" w:after="100" w:afterAutospacing="1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 w:rsidRPr="00755B4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24"/>
        </w:rPr>
        <w:t>申込日：令和　　年　　月　　日</w:t>
      </w:r>
    </w:p>
    <w:p w:rsidR="00755B40" w:rsidRPr="00755B40" w:rsidRDefault="00755B40" w:rsidP="00755B40">
      <w:pPr>
        <w:widowControl/>
        <w:spacing w:before="100" w:beforeAutospacing="1" w:after="100" w:afterAutospacing="1"/>
        <w:jc w:val="righ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>朝日村土地開発公社 理事長 様</w:t>
      </w:r>
    </w:p>
    <w:p w:rsidR="00755B40" w:rsidRPr="00755B40" w:rsidRDefault="002B4B1E" w:rsidP="00755B40">
      <w:pPr>
        <w:widowControl/>
        <w:spacing w:before="100" w:beforeAutospacing="1" w:after="100" w:afterAutospacing="1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>
        <w:rPr>
          <w:rFonts w:ascii="BIZ UDPゴシック" w:eastAsia="BIZ UDPゴシック" w:hAnsi="BIZ UDPゴシック" w:cs="ＭＳ Ｐゴシック" w:hint="eastAsia"/>
          <w:kern w:val="0"/>
          <w:sz w:val="24"/>
          <w:szCs w:val="24"/>
        </w:rPr>
        <w:t xml:space="preserve">　</w:t>
      </w:r>
      <w:r w:rsidR="00755B40"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>やまどりの杜住宅団地</w:t>
      </w:r>
      <w:r w:rsidR="00755B40" w:rsidRPr="002B4B1E">
        <w:rPr>
          <w:rFonts w:ascii="BIZ UDPゴシック" w:eastAsia="BIZ UDPゴシック" w:hAnsi="BIZ UDPゴシック" w:cs="ＭＳ Ｐゴシック" w:hint="eastAsia"/>
          <w:kern w:val="0"/>
          <w:sz w:val="24"/>
          <w:szCs w:val="24"/>
        </w:rPr>
        <w:t>について</w:t>
      </w:r>
      <w:r w:rsidR="00755B40"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>次のとおり</w:t>
      </w:r>
      <w:r w:rsidR="00072561">
        <w:rPr>
          <w:rFonts w:ascii="BIZ UDPゴシック" w:eastAsia="BIZ UDPゴシック" w:hAnsi="BIZ UDPゴシック" w:cs="ＭＳ Ｐゴシック" w:hint="eastAsia"/>
          <w:kern w:val="0"/>
          <w:sz w:val="24"/>
          <w:szCs w:val="24"/>
        </w:rPr>
        <w:t>予約申込みをします。</w:t>
      </w:r>
    </w:p>
    <w:tbl>
      <w:tblPr>
        <w:tblpPr w:leftFromText="142" w:rightFromText="142" w:vertAnchor="text" w:horzAnchor="margin" w:tblpY="656"/>
        <w:tblW w:w="91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7078"/>
      </w:tblGrid>
      <w:tr w:rsidR="00755B40" w:rsidRPr="00755B40" w:rsidTr="00755B40">
        <w:trPr>
          <w:cantSplit/>
          <w:trHeight w:val="293"/>
        </w:trPr>
        <w:tc>
          <w:tcPr>
            <w:tcW w:w="211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spacing w:val="240"/>
                <w:kern w:val="0"/>
                <w:sz w:val="24"/>
                <w:szCs w:val="24"/>
                <w:fitText w:val="960" w:id="-399331072"/>
              </w:rPr>
              <w:t>項</w:t>
            </w:r>
            <w:r w:rsidRPr="00755B40"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kern w:val="0"/>
                <w:sz w:val="24"/>
                <w:szCs w:val="24"/>
                <w:fitText w:val="960" w:id="-399331072"/>
              </w:rPr>
              <w:t>目</w:t>
            </w:r>
          </w:p>
        </w:tc>
        <w:tc>
          <w:tcPr>
            <w:tcW w:w="707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kern w:val="0"/>
                <w:sz w:val="24"/>
                <w:szCs w:val="24"/>
              </w:rPr>
              <w:t>記入欄</w:t>
            </w:r>
          </w:p>
        </w:tc>
      </w:tr>
      <w:tr w:rsidR="00755B40" w:rsidRPr="00755B40" w:rsidTr="00072561">
        <w:trPr>
          <w:cantSplit/>
          <w:trHeight w:val="149"/>
        </w:trPr>
        <w:tc>
          <w:tcPr>
            <w:tcW w:w="211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18"/>
                <w:szCs w:val="18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707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18"/>
                <w:szCs w:val="18"/>
              </w:rPr>
            </w:pPr>
          </w:p>
        </w:tc>
      </w:tr>
      <w:tr w:rsidR="00755B40" w:rsidRPr="00755B40" w:rsidTr="00755B40">
        <w:trPr>
          <w:cantSplit/>
        </w:trPr>
        <w:tc>
          <w:tcPr>
            <w:tcW w:w="211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>氏</w:t>
            </w:r>
            <w:r w:rsidRPr="002B4B1E">
              <w:rPr>
                <w:rFonts w:ascii="BIZ UDPゴシック" w:eastAsia="BIZ UDPゴシック" w:hAnsi="BIZ UDPゴシック" w:cs="ＭＳ Ｐゴシック" w:hint="eastAsia"/>
                <w:color w:val="141414"/>
                <w:kern w:val="0"/>
                <w:sz w:val="24"/>
                <w:szCs w:val="24"/>
              </w:rPr>
              <w:t xml:space="preserve">　　　</w:t>
            </w: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>名</w:t>
            </w:r>
          </w:p>
        </w:tc>
        <w:tc>
          <w:tcPr>
            <w:tcW w:w="707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</w:p>
        </w:tc>
      </w:tr>
      <w:tr w:rsidR="00755B40" w:rsidRPr="00755B40" w:rsidTr="00755B40">
        <w:trPr>
          <w:cantSplit/>
        </w:trPr>
        <w:tc>
          <w:tcPr>
            <w:tcW w:w="211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>住</w:t>
            </w:r>
            <w:r w:rsidRPr="002B4B1E">
              <w:rPr>
                <w:rFonts w:ascii="BIZ UDPゴシック" w:eastAsia="BIZ UDPゴシック" w:hAnsi="BIZ UDPゴシック" w:cs="ＭＳ Ｐゴシック" w:hint="eastAsia"/>
                <w:color w:val="141414"/>
                <w:kern w:val="0"/>
                <w:sz w:val="24"/>
                <w:szCs w:val="24"/>
              </w:rPr>
              <w:t xml:space="preserve">　　　</w:t>
            </w: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>所</w:t>
            </w:r>
          </w:p>
        </w:tc>
        <w:tc>
          <w:tcPr>
            <w:tcW w:w="707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>〒</w:t>
            </w:r>
          </w:p>
        </w:tc>
      </w:tr>
      <w:tr w:rsidR="00755B40" w:rsidRPr="00755B40" w:rsidTr="00755B40">
        <w:trPr>
          <w:cantSplit/>
        </w:trPr>
        <w:tc>
          <w:tcPr>
            <w:tcW w:w="211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707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</w:p>
        </w:tc>
      </w:tr>
      <w:tr w:rsidR="00755B40" w:rsidRPr="00755B40" w:rsidTr="00755B40">
        <w:trPr>
          <w:cantSplit/>
        </w:trPr>
        <w:tc>
          <w:tcPr>
            <w:tcW w:w="211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>メールアドレス</w:t>
            </w:r>
          </w:p>
        </w:tc>
        <w:tc>
          <w:tcPr>
            <w:tcW w:w="707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</w:p>
        </w:tc>
      </w:tr>
    </w:tbl>
    <w:p w:rsidR="002B4B1E" w:rsidRPr="002B4B1E" w:rsidRDefault="00755B40" w:rsidP="00755B40">
      <w:pPr>
        <w:widowControl/>
        <w:spacing w:before="100" w:beforeAutospacing="1" w:after="100" w:afterAutospacing="1"/>
        <w:jc w:val="left"/>
        <w:outlineLvl w:val="1"/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36"/>
        </w:rPr>
      </w:pPr>
      <w:r w:rsidRPr="00755B4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36"/>
        </w:rPr>
        <w:t>1. 申込者</w:t>
      </w:r>
    </w:p>
    <w:p w:rsidR="002B4B1E" w:rsidRPr="002B4B1E" w:rsidRDefault="002B4B1E" w:rsidP="00755B40">
      <w:pPr>
        <w:widowControl/>
        <w:spacing w:before="100" w:beforeAutospacing="1" w:after="100" w:afterAutospacing="1"/>
        <w:jc w:val="left"/>
        <w:outlineLvl w:val="1"/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36"/>
        </w:rPr>
      </w:pPr>
    </w:p>
    <w:p w:rsidR="00755B40" w:rsidRPr="00755B40" w:rsidRDefault="00755B40" w:rsidP="00755B40">
      <w:pPr>
        <w:widowControl/>
        <w:spacing w:before="100" w:beforeAutospacing="1" w:after="100" w:afterAutospacing="1"/>
        <w:jc w:val="left"/>
        <w:outlineLvl w:val="1"/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36"/>
        </w:rPr>
      </w:pPr>
      <w:r w:rsidRPr="00755B4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36"/>
        </w:rPr>
        <w:t>2. 希望区画</w:t>
      </w:r>
    </w:p>
    <w:tbl>
      <w:tblPr>
        <w:tblW w:w="92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6"/>
        <w:gridCol w:w="6548"/>
      </w:tblGrid>
      <w:tr w:rsidR="00755B40" w:rsidRPr="00755B40" w:rsidTr="00755B40">
        <w:trPr>
          <w:trHeight w:val="381"/>
          <w:tblHeader/>
        </w:trPr>
        <w:tc>
          <w:tcPr>
            <w:tcW w:w="26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spacing w:val="240"/>
                <w:kern w:val="0"/>
                <w:sz w:val="24"/>
                <w:szCs w:val="24"/>
                <w:fitText w:val="960" w:id="-399330816"/>
              </w:rPr>
              <w:t>項</w:t>
            </w:r>
            <w:r w:rsidRPr="00755B40"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kern w:val="0"/>
                <w:sz w:val="24"/>
                <w:szCs w:val="24"/>
                <w:fitText w:val="960" w:id="-399330816"/>
              </w:rPr>
              <w:t>目</w:t>
            </w:r>
          </w:p>
        </w:tc>
        <w:tc>
          <w:tcPr>
            <w:tcW w:w="654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2B4B1E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kern w:val="0"/>
                <w:sz w:val="24"/>
                <w:szCs w:val="24"/>
              </w:rPr>
              <w:t>記入欄</w:t>
            </w:r>
          </w:p>
        </w:tc>
      </w:tr>
      <w:tr w:rsidR="00755B40" w:rsidRPr="00755B40" w:rsidTr="00755B40">
        <w:trPr>
          <w:trHeight w:val="397"/>
        </w:trPr>
        <w:tc>
          <w:tcPr>
            <w:tcW w:w="26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>希望区画</w:t>
            </w:r>
          </w:p>
        </w:tc>
        <w:tc>
          <w:tcPr>
            <w:tcW w:w="654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 xml:space="preserve">　　　　　区画</w:t>
            </w:r>
          </w:p>
        </w:tc>
      </w:tr>
      <w:tr w:rsidR="00755B40" w:rsidRPr="00755B40" w:rsidTr="00755B40">
        <w:trPr>
          <w:trHeight w:val="381"/>
        </w:trPr>
        <w:tc>
          <w:tcPr>
            <w:tcW w:w="26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>入居予定人数</w:t>
            </w:r>
          </w:p>
        </w:tc>
        <w:tc>
          <w:tcPr>
            <w:tcW w:w="654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>大人　　　人／子ども</w:t>
            </w:r>
            <w:r w:rsidRPr="002B4B1E">
              <w:rPr>
                <w:rFonts w:ascii="BIZ UDPゴシック" w:eastAsia="BIZ UDPゴシック" w:hAnsi="BIZ UDPゴシック" w:cs="ＭＳ Ｐゴシック" w:hint="eastAsia"/>
                <w:color w:val="141414"/>
                <w:kern w:val="0"/>
                <w:sz w:val="24"/>
                <w:szCs w:val="24"/>
              </w:rPr>
              <w:t>（</w:t>
            </w:r>
            <w:r w:rsidR="0040438D">
              <w:rPr>
                <w:rFonts w:ascii="BIZ UDPゴシック" w:eastAsia="BIZ UDPゴシック" w:hAnsi="BIZ UDPゴシック" w:cs="ＭＳ Ｐゴシック" w:hint="eastAsia"/>
                <w:color w:val="141414"/>
                <w:kern w:val="0"/>
                <w:sz w:val="24"/>
                <w:szCs w:val="24"/>
              </w:rPr>
              <w:t>中学生以下</w:t>
            </w:r>
            <w:r w:rsidRPr="002B4B1E">
              <w:rPr>
                <w:rFonts w:ascii="BIZ UDPゴシック" w:eastAsia="BIZ UDPゴシック" w:hAnsi="BIZ UDPゴシック" w:cs="ＭＳ Ｐゴシック" w:hint="eastAsia"/>
                <w:color w:val="141414"/>
                <w:kern w:val="0"/>
                <w:sz w:val="24"/>
                <w:szCs w:val="24"/>
              </w:rPr>
              <w:t>）</w:t>
            </w: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 xml:space="preserve">　</w:t>
            </w:r>
            <w:bookmarkStart w:id="0" w:name="_GoBack"/>
            <w:bookmarkEnd w:id="0"/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 xml:space="preserve">　　人</w:t>
            </w:r>
          </w:p>
        </w:tc>
      </w:tr>
      <w:tr w:rsidR="00755B40" w:rsidRPr="00755B40" w:rsidTr="00755B40">
        <w:trPr>
          <w:trHeight w:val="397"/>
        </w:trPr>
        <w:tc>
          <w:tcPr>
            <w:tcW w:w="26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>現地確認</w:t>
            </w:r>
          </w:p>
        </w:tc>
        <w:tc>
          <w:tcPr>
            <w:tcW w:w="654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>□ 確認済み　□ 未確認</w:t>
            </w:r>
          </w:p>
        </w:tc>
      </w:tr>
      <w:tr w:rsidR="00755B40" w:rsidRPr="00755B40" w:rsidTr="00755B40">
        <w:trPr>
          <w:trHeight w:val="381"/>
        </w:trPr>
        <w:tc>
          <w:tcPr>
            <w:tcW w:w="26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>住宅の建築予定時期</w:t>
            </w:r>
          </w:p>
        </w:tc>
        <w:tc>
          <w:tcPr>
            <w:tcW w:w="654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>令和　　　年　　　月頃／□ 未定</w:t>
            </w:r>
          </w:p>
        </w:tc>
      </w:tr>
    </w:tbl>
    <w:p w:rsidR="00755B40" w:rsidRPr="00755B40" w:rsidRDefault="00755B40" w:rsidP="002B4B1E">
      <w:pPr>
        <w:widowControl/>
        <w:spacing w:before="100" w:beforeAutospacing="1" w:after="100" w:afterAutospacing="1"/>
        <w:jc w:val="left"/>
        <w:outlineLvl w:val="1"/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36"/>
        </w:rPr>
      </w:pPr>
      <w:r w:rsidRPr="00755B4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36"/>
        </w:rPr>
        <w:t>3. 検討予定</w:t>
      </w:r>
      <w:r w:rsidR="002B4B1E" w:rsidRPr="002B4B1E"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36"/>
        </w:rPr>
        <w:t xml:space="preserve">　　</w:t>
      </w: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>該当するものにチェックしてください。</w:t>
      </w:r>
    </w:p>
    <w:p w:rsidR="00755B40" w:rsidRPr="00755B40" w:rsidRDefault="00755B40" w:rsidP="00755B4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>□ 建築会社の選定</w:t>
      </w:r>
    </w:p>
    <w:p w:rsidR="00755B40" w:rsidRPr="00755B40" w:rsidRDefault="00755B40" w:rsidP="00755B4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>□ 建築プラン・見積りの作成</w:t>
      </w:r>
    </w:p>
    <w:p w:rsidR="00755B40" w:rsidRPr="00755B40" w:rsidRDefault="00755B40" w:rsidP="00755B4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>□ 住宅ローンの確認</w:t>
      </w:r>
    </w:p>
    <w:p w:rsidR="00755B40" w:rsidRPr="00755B40" w:rsidRDefault="00755B40" w:rsidP="00755B4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>□ 補助制度の確認</w:t>
      </w:r>
    </w:p>
    <w:p w:rsidR="00755B40" w:rsidRPr="00755B40" w:rsidRDefault="00755B40" w:rsidP="00755B40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>□ 家族との相談</w:t>
      </w:r>
    </w:p>
    <w:p w:rsidR="00755B40" w:rsidRDefault="00755B40" w:rsidP="00072561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 xml:space="preserve">□ その他（　　　　　　　　　　　　</w:t>
      </w:r>
      <w:r w:rsidR="00072561">
        <w:rPr>
          <w:rFonts w:ascii="BIZ UDPゴシック" w:eastAsia="BIZ UDPゴシック" w:hAnsi="BIZ UDPゴシック" w:cs="ＭＳ Ｐゴシック" w:hint="eastAsia"/>
          <w:kern w:val="0"/>
          <w:sz w:val="24"/>
          <w:szCs w:val="24"/>
        </w:rPr>
        <w:t xml:space="preserve">　　　　　　　　　　　　　　　　　　　　　　　　　　</w:t>
      </w: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 xml:space="preserve">　　　　）</w:t>
      </w:r>
      <w:r w:rsidR="00072561">
        <w:rPr>
          <w:rFonts w:ascii="BIZ UDPゴシック" w:eastAsia="BIZ UDPゴシック" w:hAnsi="BIZ UDPゴシック" w:cs="ＭＳ Ｐゴシック" w:hint="eastAsia"/>
          <w:kern w:val="0"/>
          <w:sz w:val="24"/>
          <w:szCs w:val="24"/>
        </w:rPr>
        <w:t xml:space="preserve">　</w:t>
      </w:r>
      <w:r w:rsidR="00072561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br/>
      </w:r>
      <w:r w:rsidR="00072561">
        <w:rPr>
          <w:rFonts w:ascii="BIZ UDPゴシック" w:eastAsia="BIZ UDPゴシック" w:hAnsi="BIZ UDPゴシック" w:cs="ＭＳ Ｐゴシック" w:hint="eastAsia"/>
          <w:kern w:val="0"/>
          <w:sz w:val="24"/>
          <w:szCs w:val="24"/>
        </w:rPr>
        <w:t xml:space="preserve">　　　　　　　　　　　　　　　　　　　　　　　　　　　　　　　　　　　　　　　　　　　裏面あり→</w:t>
      </w:r>
    </w:p>
    <w:p w:rsidR="00755B40" w:rsidRPr="00755B40" w:rsidRDefault="00755B40" w:rsidP="00072561">
      <w:pPr>
        <w:widowControl/>
        <w:spacing w:before="100" w:beforeAutospacing="1" w:after="100" w:afterAutospacing="1"/>
        <w:jc w:val="left"/>
        <w:outlineLvl w:val="1"/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36"/>
        </w:rPr>
      </w:pPr>
      <w:r w:rsidRPr="00755B4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36"/>
        </w:rPr>
        <w:lastRenderedPageBreak/>
        <w:t>4. 確認・同意事項</w:t>
      </w:r>
      <w:r w:rsidR="00072561">
        <w:rPr>
          <w:rFonts w:ascii="BIZ UDPゴシック" w:eastAsia="BIZ UDPゴシック" w:hAnsi="BIZ UDPゴシック" w:cs="ＭＳ Ｐゴシック" w:hint="eastAsia"/>
          <w:b/>
          <w:bCs/>
          <w:kern w:val="0"/>
          <w:sz w:val="24"/>
          <w:szCs w:val="36"/>
        </w:rPr>
        <w:t xml:space="preserve">　　</w:t>
      </w: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>次の内容を確認し、チェックしてください。</w:t>
      </w:r>
    </w:p>
    <w:p w:rsidR="00755B40" w:rsidRPr="00755B40" w:rsidRDefault="00755B40" w:rsidP="00755B40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>□ 仮押さえは、1世帯につき1区画です。</w:t>
      </w:r>
    </w:p>
    <w:p w:rsidR="00755B40" w:rsidRPr="00755B40" w:rsidRDefault="00755B40" w:rsidP="00755B40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>□ 仮押さえ期間は、公社の承認日の翌日から14日間です。</w:t>
      </w:r>
    </w:p>
    <w:p w:rsidR="00755B40" w:rsidRPr="00755B40" w:rsidRDefault="00755B40" w:rsidP="00755B40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>□ 仮押さえの利用料は無料です。</w:t>
      </w:r>
    </w:p>
    <w:p w:rsidR="00755B40" w:rsidRPr="00755B40" w:rsidRDefault="00755B40" w:rsidP="00755B40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>□ 仮押さえは、売買契約または正式な購入申込みではありません。</w:t>
      </w:r>
    </w:p>
    <w:p w:rsidR="00755B40" w:rsidRPr="00755B40" w:rsidRDefault="00755B40" w:rsidP="00755B40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>□ 期間内に正式な購入申込みがない場合、仮押さえは終了します。</w:t>
      </w:r>
    </w:p>
    <w:p w:rsidR="00755B40" w:rsidRPr="00755B40" w:rsidRDefault="00755B40" w:rsidP="002B4B1E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>□ 購入に向けた具体的な検討が進んでいる場合は、公社の承認により1回</w:t>
      </w:r>
      <w:r w:rsidR="002B4B1E" w:rsidRPr="002B4B1E">
        <w:rPr>
          <w:rFonts w:ascii="BIZ UDPゴシック" w:eastAsia="BIZ UDPゴシック" w:hAnsi="BIZ UDPゴシック" w:cs="ＭＳ Ｐゴシック" w:hint="eastAsia"/>
          <w:kern w:val="0"/>
          <w:sz w:val="24"/>
          <w:szCs w:val="24"/>
        </w:rPr>
        <w:t xml:space="preserve">　　　</w:t>
      </w:r>
      <w:r w:rsidR="002B4B1E" w:rsidRPr="002B4B1E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br/>
      </w:r>
      <w:r w:rsidR="002B4B1E" w:rsidRPr="002B4B1E">
        <w:rPr>
          <w:rFonts w:ascii="BIZ UDPゴシック" w:eastAsia="BIZ UDPゴシック" w:hAnsi="BIZ UDPゴシック" w:cs="ＭＳ Ｐゴシック" w:hint="eastAsia"/>
          <w:kern w:val="0"/>
          <w:sz w:val="24"/>
          <w:szCs w:val="24"/>
        </w:rPr>
        <w:t xml:space="preserve">　 </w:t>
      </w: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>に限り、最長14日間延長できます。</w:t>
      </w:r>
    </w:p>
    <w:p w:rsidR="00755B40" w:rsidRPr="00755B40" w:rsidRDefault="00755B40" w:rsidP="00755B40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>□ 申込書の提出だけでは仮押さえは成立せず、公社の承認通知をもって成</w:t>
      </w:r>
      <w:r w:rsidR="002B4B1E" w:rsidRPr="002B4B1E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br/>
      </w:r>
      <w:r w:rsidR="002B4B1E" w:rsidRPr="002B4B1E">
        <w:rPr>
          <w:rFonts w:ascii="BIZ UDPゴシック" w:eastAsia="BIZ UDPゴシック" w:hAnsi="BIZ UDPゴシック" w:cs="ＭＳ Ｐゴシック" w:hint="eastAsia"/>
          <w:kern w:val="0"/>
          <w:sz w:val="24"/>
          <w:szCs w:val="24"/>
        </w:rPr>
        <w:t xml:space="preserve"> </w:t>
      </w:r>
      <w:r w:rsidR="002B4B1E" w:rsidRPr="002B4B1E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 xml:space="preserve">  </w:t>
      </w: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>立します。</w:t>
      </w:r>
    </w:p>
    <w:p w:rsidR="00755B40" w:rsidRPr="00755B40" w:rsidRDefault="00755B40" w:rsidP="00755B40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>□ 申込書に記載した個人情報を、本制度の受付・連絡・分譲手続に利用す</w:t>
      </w:r>
      <w:r w:rsidR="002B4B1E" w:rsidRPr="002B4B1E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br/>
      </w:r>
      <w:r w:rsidR="002B4B1E" w:rsidRPr="002B4B1E">
        <w:rPr>
          <w:rFonts w:ascii="BIZ UDPゴシック" w:eastAsia="BIZ UDPゴシック" w:hAnsi="BIZ UDPゴシック" w:cs="ＭＳ Ｐゴシック" w:hint="eastAsia"/>
          <w:kern w:val="0"/>
          <w:sz w:val="24"/>
          <w:szCs w:val="24"/>
        </w:rPr>
        <w:t xml:space="preserve"> </w:t>
      </w:r>
      <w:r w:rsidR="002B4B1E" w:rsidRPr="002B4B1E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 xml:space="preserve">  </w:t>
      </w: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>ることに同意します。</w:t>
      </w:r>
    </w:p>
    <w:p w:rsidR="00755B40" w:rsidRDefault="00755B40" w:rsidP="00072561">
      <w:pPr>
        <w:widowControl/>
        <w:spacing w:before="100" w:beforeAutospacing="1" w:after="100" w:afterAutospacing="1"/>
        <w:jc w:val="righ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>上記の内容を確認し、同意のうえ申し込みます。</w:t>
      </w:r>
    </w:p>
    <w:p w:rsidR="00072561" w:rsidRDefault="0040438D" w:rsidP="00072561">
      <w:pPr>
        <w:widowControl/>
        <w:spacing w:before="100" w:beforeAutospacing="1" w:after="100" w:afterAutospacing="1"/>
        <w:jc w:val="righ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pict>
          <v:rect id="_x0000_i1025" style="width:0;height:1.5pt" o:hralign="center" o:hrstd="t" o:hr="t" fillcolor="#a0a0a0" stroked="f">
            <v:textbox inset="5.85pt,.7pt,5.85pt,.7pt"/>
          </v:rect>
        </w:pict>
      </w:r>
    </w:p>
    <w:p w:rsidR="00072561" w:rsidRPr="00755B40" w:rsidRDefault="00072561" w:rsidP="00072561">
      <w:pPr>
        <w:widowControl/>
        <w:spacing w:before="100" w:beforeAutospacing="1" w:after="100" w:afterAutospacing="1"/>
        <w:jc w:val="left"/>
        <w:outlineLvl w:val="1"/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36"/>
        </w:rPr>
      </w:pPr>
      <w:r w:rsidRPr="00755B4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36"/>
        </w:rPr>
        <w:t>申込者へのご案内</w:t>
      </w:r>
    </w:p>
    <w:p w:rsidR="00072561" w:rsidRDefault="00072561" w:rsidP="00072561">
      <w:pPr>
        <w:widowControl/>
        <w:spacing w:beforeAutospacing="1" w:afterAutospacing="1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 w:rsidRPr="002B4B1E">
        <w:rPr>
          <w:rFonts w:ascii="BIZ UDPゴシック" w:eastAsia="BIZ UDPゴシック" w:hAnsi="BIZ UDPゴシック" w:cs="ＭＳ Ｐゴシック" w:hint="eastAsia"/>
          <w:kern w:val="0"/>
          <w:sz w:val="24"/>
          <w:szCs w:val="24"/>
        </w:rPr>
        <w:t xml:space="preserve">　</w:t>
      </w: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>申込書を提出した時点では、仮押さえは成立していません。公社が区画の状況などを確認し、承認した時点で成立します。</w:t>
      </w: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br/>
      </w:r>
      <w:r w:rsidRPr="002B4B1E">
        <w:rPr>
          <w:rFonts w:ascii="BIZ UDPゴシック" w:eastAsia="BIZ UDPゴシック" w:hAnsi="BIZ UDPゴシック" w:cs="ＭＳ Ｐゴシック" w:hint="eastAsia"/>
          <w:kern w:val="0"/>
          <w:sz w:val="24"/>
          <w:szCs w:val="24"/>
        </w:rPr>
        <w:t xml:space="preserve">　</w:t>
      </w:r>
      <w:r w:rsidRPr="00755B40"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t>仮押さえを取りやめる場合は、速やかに公社へご連絡ください。</w:t>
      </w:r>
    </w:p>
    <w:p w:rsidR="00072561" w:rsidRDefault="00072561" w:rsidP="00072561">
      <w:pPr>
        <w:widowControl/>
        <w:spacing w:beforeAutospacing="1" w:afterAutospacing="1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</w:p>
    <w:p w:rsidR="00072561" w:rsidRPr="00755B40" w:rsidRDefault="00072561" w:rsidP="00072561">
      <w:pPr>
        <w:widowControl/>
        <w:spacing w:beforeAutospacing="1" w:afterAutospacing="1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</w:p>
    <w:p w:rsidR="00072561" w:rsidRPr="00755B40" w:rsidRDefault="0040438D" w:rsidP="00755B40">
      <w:pPr>
        <w:widowControl/>
        <w:spacing w:before="100" w:beforeAutospacing="1" w:after="100" w:afterAutospacing="1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>
        <w:rPr>
          <w:rFonts w:ascii="BIZ UDPゴシック" w:eastAsia="BIZ UDPゴシック" w:hAnsi="BIZ UDPゴシック" w:cs="ＭＳ Ｐゴシック"/>
          <w:kern w:val="0"/>
          <w:sz w:val="24"/>
          <w:szCs w:val="24"/>
        </w:rPr>
        <w:pict>
          <v:rect id="_x0000_i1026" style="width:0;height:1.5pt" o:hralign="center" o:hrstd="t" o:hr="t" fillcolor="#a0a0a0" stroked="f">
            <v:textbox inset="5.85pt,.7pt,5.85pt,.7pt"/>
          </v:rect>
        </w:pict>
      </w:r>
    </w:p>
    <w:p w:rsidR="00755B40" w:rsidRPr="00755B40" w:rsidRDefault="00755B40" w:rsidP="00755B40">
      <w:pPr>
        <w:widowControl/>
        <w:spacing w:before="100" w:beforeAutospacing="1" w:after="100" w:afterAutospacing="1"/>
        <w:jc w:val="left"/>
        <w:outlineLvl w:val="1"/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36"/>
        </w:rPr>
      </w:pPr>
      <w:r w:rsidRPr="00755B40">
        <w:rPr>
          <w:rFonts w:ascii="BIZ UDPゴシック" w:eastAsia="BIZ UDPゴシック" w:hAnsi="BIZ UDPゴシック" w:cs="ＭＳ Ｐゴシック"/>
          <w:b/>
          <w:bCs/>
          <w:kern w:val="0"/>
          <w:sz w:val="24"/>
          <w:szCs w:val="36"/>
        </w:rPr>
        <w:t>公社使用欄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6426"/>
      </w:tblGrid>
      <w:tr w:rsidR="00755B40" w:rsidRPr="00755B40" w:rsidTr="002B4B1E">
        <w:trPr>
          <w:tblHeader/>
        </w:trPr>
        <w:tc>
          <w:tcPr>
            <w:tcW w:w="240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072561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spacing w:val="240"/>
                <w:kern w:val="0"/>
                <w:sz w:val="24"/>
                <w:szCs w:val="24"/>
                <w:fitText w:val="960" w:id="-399324926"/>
              </w:rPr>
              <w:t>項</w:t>
            </w:r>
            <w:r w:rsidRPr="00755B40"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kern w:val="0"/>
                <w:sz w:val="24"/>
                <w:szCs w:val="24"/>
                <w:fitText w:val="960" w:id="-399324926"/>
              </w:rPr>
              <w:t>目</w:t>
            </w:r>
          </w:p>
        </w:tc>
        <w:tc>
          <w:tcPr>
            <w:tcW w:w="64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072561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b/>
                <w:bCs/>
                <w:color w:val="141414"/>
                <w:kern w:val="0"/>
                <w:sz w:val="24"/>
                <w:szCs w:val="24"/>
              </w:rPr>
              <w:t>記入欄</w:t>
            </w:r>
          </w:p>
        </w:tc>
      </w:tr>
      <w:tr w:rsidR="00755B40" w:rsidRPr="00755B40" w:rsidTr="002B4B1E">
        <w:tc>
          <w:tcPr>
            <w:tcW w:w="240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072561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>受付番号</w:t>
            </w:r>
          </w:p>
        </w:tc>
        <w:tc>
          <w:tcPr>
            <w:tcW w:w="64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</w:p>
        </w:tc>
      </w:tr>
      <w:tr w:rsidR="00755B40" w:rsidRPr="00755B40" w:rsidTr="002B4B1E">
        <w:tc>
          <w:tcPr>
            <w:tcW w:w="240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072561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>受付結果</w:t>
            </w:r>
          </w:p>
        </w:tc>
        <w:tc>
          <w:tcPr>
            <w:tcW w:w="64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>□ 承認　□ 不承認</w:t>
            </w:r>
          </w:p>
        </w:tc>
      </w:tr>
      <w:tr w:rsidR="00755B40" w:rsidRPr="00755B40" w:rsidTr="002B4B1E">
        <w:tc>
          <w:tcPr>
            <w:tcW w:w="240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072561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>予約区画</w:t>
            </w:r>
          </w:p>
        </w:tc>
        <w:tc>
          <w:tcPr>
            <w:tcW w:w="64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 xml:space="preserve">　　　　　区画</w:t>
            </w:r>
          </w:p>
        </w:tc>
      </w:tr>
      <w:tr w:rsidR="00755B40" w:rsidRPr="00755B40" w:rsidTr="002B4B1E">
        <w:tc>
          <w:tcPr>
            <w:tcW w:w="240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072561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>予約期間</w:t>
            </w:r>
          </w:p>
        </w:tc>
        <w:tc>
          <w:tcPr>
            <w:tcW w:w="64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 xml:space="preserve">令和　</w:t>
            </w:r>
            <w:r w:rsidR="00072561">
              <w:rPr>
                <w:rFonts w:ascii="BIZ UDPゴシック" w:eastAsia="BIZ UDPゴシック" w:hAnsi="BIZ UDPゴシック" w:cs="ＭＳ Ｐゴシック" w:hint="eastAsia"/>
                <w:color w:val="141414"/>
                <w:kern w:val="0"/>
                <w:sz w:val="24"/>
                <w:szCs w:val="24"/>
              </w:rPr>
              <w:t xml:space="preserve"> </w:t>
            </w: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 xml:space="preserve">年　</w:t>
            </w:r>
            <w:r w:rsidR="00072561">
              <w:rPr>
                <w:rFonts w:ascii="BIZ UDPゴシック" w:eastAsia="BIZ UDPゴシック" w:hAnsi="BIZ UDPゴシック" w:cs="ＭＳ Ｐゴシック" w:hint="eastAsia"/>
                <w:color w:val="141414"/>
                <w:kern w:val="0"/>
                <w:sz w:val="24"/>
                <w:szCs w:val="24"/>
              </w:rPr>
              <w:t xml:space="preserve"> </w:t>
            </w: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 xml:space="preserve">月　</w:t>
            </w:r>
            <w:r w:rsidR="00072561">
              <w:rPr>
                <w:rFonts w:ascii="BIZ UDPゴシック" w:eastAsia="BIZ UDPゴシック" w:hAnsi="BIZ UDPゴシック" w:cs="ＭＳ Ｐゴシック" w:hint="eastAsia"/>
                <w:color w:val="141414"/>
                <w:kern w:val="0"/>
                <w:sz w:val="24"/>
                <w:szCs w:val="24"/>
              </w:rPr>
              <w:t xml:space="preserve"> </w:t>
            </w: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 xml:space="preserve">日から令和　</w:t>
            </w:r>
            <w:r w:rsidR="00072561">
              <w:rPr>
                <w:rFonts w:ascii="BIZ UDPゴシック" w:eastAsia="BIZ UDPゴシック" w:hAnsi="BIZ UDPゴシック" w:cs="ＭＳ Ｐゴシック" w:hint="eastAsia"/>
                <w:color w:val="141414"/>
                <w:kern w:val="0"/>
                <w:sz w:val="24"/>
                <w:szCs w:val="24"/>
              </w:rPr>
              <w:t xml:space="preserve"> </w:t>
            </w: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 xml:space="preserve">年　</w:t>
            </w:r>
            <w:r w:rsidR="00072561">
              <w:rPr>
                <w:rFonts w:ascii="BIZ UDPゴシック" w:eastAsia="BIZ UDPゴシック" w:hAnsi="BIZ UDPゴシック" w:cs="ＭＳ Ｐゴシック" w:hint="eastAsia"/>
                <w:color w:val="141414"/>
                <w:kern w:val="0"/>
                <w:sz w:val="24"/>
                <w:szCs w:val="24"/>
              </w:rPr>
              <w:t xml:space="preserve"> </w:t>
            </w: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 xml:space="preserve">月　</w:t>
            </w:r>
            <w:r w:rsidR="00072561">
              <w:rPr>
                <w:rFonts w:ascii="BIZ UDPゴシック" w:eastAsia="BIZ UDPゴシック" w:hAnsi="BIZ UDPゴシック" w:cs="ＭＳ Ｐゴシック" w:hint="eastAsia"/>
                <w:color w:val="141414"/>
                <w:kern w:val="0"/>
                <w:sz w:val="24"/>
                <w:szCs w:val="24"/>
              </w:rPr>
              <w:t xml:space="preserve"> </w:t>
            </w: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>日まで</w:t>
            </w:r>
          </w:p>
        </w:tc>
      </w:tr>
      <w:tr w:rsidR="00755B40" w:rsidRPr="00755B40" w:rsidTr="002B4B1E">
        <w:tc>
          <w:tcPr>
            <w:tcW w:w="240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072561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>正式購入申込期限</w:t>
            </w:r>
          </w:p>
        </w:tc>
        <w:tc>
          <w:tcPr>
            <w:tcW w:w="64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 xml:space="preserve">令和　</w:t>
            </w:r>
            <w:r w:rsidR="00072561">
              <w:rPr>
                <w:rFonts w:ascii="BIZ UDPゴシック" w:eastAsia="BIZ UDPゴシック" w:hAnsi="BIZ UDPゴシック" w:cs="ＭＳ Ｐゴシック" w:hint="eastAsia"/>
                <w:color w:val="141414"/>
                <w:kern w:val="0"/>
                <w:sz w:val="24"/>
                <w:szCs w:val="24"/>
              </w:rPr>
              <w:t xml:space="preserve"> </w:t>
            </w: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 xml:space="preserve">年　</w:t>
            </w:r>
            <w:r w:rsidR="00072561">
              <w:rPr>
                <w:rFonts w:ascii="BIZ UDPゴシック" w:eastAsia="BIZ UDPゴシック" w:hAnsi="BIZ UDPゴシック" w:cs="ＭＳ Ｐゴシック" w:hint="eastAsia"/>
                <w:color w:val="141414"/>
                <w:kern w:val="0"/>
                <w:sz w:val="24"/>
                <w:szCs w:val="24"/>
              </w:rPr>
              <w:t xml:space="preserve"> </w:t>
            </w: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 xml:space="preserve">月　</w:t>
            </w:r>
            <w:r w:rsidR="00072561">
              <w:rPr>
                <w:rFonts w:ascii="BIZ UDPゴシック" w:eastAsia="BIZ UDPゴシック" w:hAnsi="BIZ UDPゴシック" w:cs="ＭＳ Ｐゴシック" w:hint="eastAsia"/>
                <w:color w:val="141414"/>
                <w:kern w:val="0"/>
                <w:sz w:val="24"/>
                <w:szCs w:val="24"/>
              </w:rPr>
              <w:t xml:space="preserve"> </w:t>
            </w: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  <w:t>日</w:t>
            </w:r>
          </w:p>
        </w:tc>
      </w:tr>
      <w:tr w:rsidR="00755B40" w:rsidRPr="00755B40" w:rsidTr="002B4B1E">
        <w:tc>
          <w:tcPr>
            <w:tcW w:w="240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072561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spacing w:val="240"/>
                <w:kern w:val="0"/>
                <w:sz w:val="24"/>
                <w:szCs w:val="24"/>
                <w:fitText w:val="960" w:id="-399324928"/>
              </w:rPr>
              <w:t>備</w:t>
            </w: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  <w:fitText w:val="960" w:id="-399324928"/>
              </w:rPr>
              <w:t>考</w:t>
            </w:r>
          </w:p>
        </w:tc>
        <w:tc>
          <w:tcPr>
            <w:tcW w:w="64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</w:p>
        </w:tc>
      </w:tr>
      <w:tr w:rsidR="00755B40" w:rsidRPr="00755B40" w:rsidTr="002B4B1E">
        <w:tc>
          <w:tcPr>
            <w:tcW w:w="2402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072561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  <w:r w:rsidRPr="00755B40">
              <w:rPr>
                <w:rFonts w:ascii="BIZ UDPゴシック" w:eastAsia="BIZ UDPゴシック" w:hAnsi="BIZ UDPゴシック" w:cs="ＭＳ Ｐゴシック"/>
                <w:color w:val="141414"/>
                <w:spacing w:val="60"/>
                <w:kern w:val="0"/>
                <w:sz w:val="24"/>
                <w:szCs w:val="24"/>
                <w:fitText w:val="960" w:id="-399324927"/>
              </w:rPr>
              <w:t>担当</w:t>
            </w:r>
            <w:r w:rsidRPr="00755B40"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  <w:fitText w:val="960" w:id="-399324927"/>
              </w:rPr>
              <w:t>者</w:t>
            </w:r>
          </w:p>
        </w:tc>
        <w:tc>
          <w:tcPr>
            <w:tcW w:w="64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55B40" w:rsidRPr="00755B40" w:rsidRDefault="00755B40" w:rsidP="00755B40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141414"/>
                <w:kern w:val="0"/>
                <w:sz w:val="24"/>
                <w:szCs w:val="24"/>
              </w:rPr>
            </w:pPr>
          </w:p>
        </w:tc>
      </w:tr>
    </w:tbl>
    <w:p w:rsidR="00755B40" w:rsidRPr="00755B40" w:rsidRDefault="00755B40" w:rsidP="00755B40">
      <w:pPr>
        <w:widowControl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</w:p>
    <w:sectPr w:rsidR="00755B40" w:rsidRPr="00755B40" w:rsidSect="00072561">
      <w:pgSz w:w="11906" w:h="16838" w:code="9"/>
      <w:pgMar w:top="1134" w:right="1531" w:bottom="1134" w:left="1531" w:header="851" w:footer="992" w:gutter="0"/>
      <w:cols w:space="425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053B5"/>
    <w:multiLevelType w:val="multilevel"/>
    <w:tmpl w:val="F7E0D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E00C1"/>
    <w:multiLevelType w:val="multilevel"/>
    <w:tmpl w:val="504E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B40"/>
    <w:rsid w:val="00072561"/>
    <w:rsid w:val="002B4B1E"/>
    <w:rsid w:val="0040438D"/>
    <w:rsid w:val="00602E41"/>
    <w:rsid w:val="00755B40"/>
    <w:rsid w:val="008D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49967A18"/>
  <w15:chartTrackingRefBased/>
  <w15:docId w15:val="{C2809E84-E013-447D-9AB7-660D5A33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755B40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55B40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55B40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20">
    <w:name w:val="見出し 2 (文字)"/>
    <w:basedOn w:val="a0"/>
    <w:link w:val="2"/>
    <w:uiPriority w:val="9"/>
    <w:rsid w:val="00755B40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755B4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755B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26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238110CA</Template>
  <TotalTime>24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曽根 範枝</dc:creator>
  <cp:keywords/>
  <dc:description/>
  <cp:lastModifiedBy>曽根 範枝</cp:lastModifiedBy>
  <cp:revision>2</cp:revision>
  <dcterms:created xsi:type="dcterms:W3CDTF">2026-08-06T01:43:00Z</dcterms:created>
  <dcterms:modified xsi:type="dcterms:W3CDTF">2026-08-06T02:13:00Z</dcterms:modified>
</cp:coreProperties>
</file>